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E1E12" w14:textId="77777777" w:rsidR="00544346" w:rsidRDefault="00116329">
      <w:pPr>
        <w:jc w:val="right"/>
      </w:pPr>
      <w:bookmarkStart w:id="0" w:name="_GoBack"/>
      <w:bookmarkEnd w:id="0"/>
      <w:r>
        <w:tab/>
      </w:r>
      <w:r>
        <w:rPr>
          <w:rFonts w:ascii="Times New Roman CYR;Times New R" w:hAnsi="Times New Roman CYR;Times New R" w:cs="Times New Roman CYR;Times New R"/>
        </w:rPr>
        <w:t>Приложение № 1</w:t>
      </w:r>
    </w:p>
    <w:p w14:paraId="29ECB928" w14:textId="77777777" w:rsidR="00544346" w:rsidRDefault="00116329">
      <w:pPr>
        <w:tabs>
          <w:tab w:val="left" w:pos="5580"/>
        </w:tabs>
        <w:jc w:val="right"/>
      </w:pPr>
      <w:r>
        <w:tab/>
        <w:t xml:space="preserve"> </w:t>
      </w:r>
      <w:proofErr w:type="gramStart"/>
      <w:r>
        <w:rPr>
          <w:rFonts w:ascii="Times New Roman CYR;Times New R" w:hAnsi="Times New Roman CYR;Times New R" w:cs="Times New Roman CYR;Times New R"/>
        </w:rPr>
        <w:t>к</w:t>
      </w:r>
      <w:proofErr w:type="gramEnd"/>
      <w:r>
        <w:rPr>
          <w:rFonts w:ascii="Times New Roman CYR;Times New R" w:hAnsi="Times New Roman CYR;Times New R" w:cs="Times New Roman CYR;Times New R"/>
        </w:rPr>
        <w:t xml:space="preserve"> муниципальной  программе</w:t>
      </w:r>
    </w:p>
    <w:p w14:paraId="3A12FC71" w14:textId="77777777" w:rsidR="00544346" w:rsidRDefault="00544346">
      <w:pPr>
        <w:ind w:firstLine="540"/>
        <w:jc w:val="both"/>
        <w:rPr>
          <w:rFonts w:ascii="Times New Roman CYR;Times New R" w:hAnsi="Times New Roman CYR;Times New R" w:cs="Times New Roman CYR;Times New R"/>
        </w:rPr>
      </w:pPr>
    </w:p>
    <w:p w14:paraId="37DD1FAD" w14:textId="77777777" w:rsidR="00544346" w:rsidRDefault="00544346">
      <w:pPr>
        <w:ind w:firstLine="540"/>
        <w:jc w:val="both"/>
      </w:pPr>
    </w:p>
    <w:p w14:paraId="00F9EFAD" w14:textId="77777777" w:rsidR="00544346" w:rsidRDefault="00116329">
      <w:pPr>
        <w:jc w:val="center"/>
        <w:rPr>
          <w:rFonts w:ascii="Times New Roman CYR;Times New R" w:hAnsi="Times New Roman CYR;Times New R" w:cs="Times New Roman CYR;Times New R"/>
          <w:b/>
          <w:bCs/>
        </w:rPr>
      </w:pPr>
      <w:r>
        <w:rPr>
          <w:rFonts w:ascii="Times New Roman CYR;Times New R" w:hAnsi="Times New Roman CYR;Times New R" w:cs="Times New Roman CYR;Times New R"/>
          <w:b/>
          <w:bCs/>
        </w:rPr>
        <w:t>РАСХОДЫ</w:t>
      </w:r>
    </w:p>
    <w:p w14:paraId="1D3E4B8D" w14:textId="77777777" w:rsidR="00544346" w:rsidRDefault="00116329">
      <w:pPr>
        <w:jc w:val="center"/>
      </w:pPr>
      <w:proofErr w:type="gramStart"/>
      <w:r>
        <w:rPr>
          <w:rFonts w:ascii="Times New Roman CYR;Times New R" w:hAnsi="Times New Roman CYR;Times New R" w:cs="Times New Roman CYR;Times New R"/>
          <w:b/>
          <w:bCs/>
        </w:rPr>
        <w:t>на</w:t>
      </w:r>
      <w:proofErr w:type="gramEnd"/>
      <w:r>
        <w:rPr>
          <w:rFonts w:ascii="Times New Roman CYR;Times New R" w:hAnsi="Times New Roman CYR;Times New R" w:cs="Times New Roman CYR;Times New R"/>
          <w:b/>
          <w:bCs/>
        </w:rPr>
        <w:t xml:space="preserve"> реализацию муниципальной программы за счёт бюджета Зашижемского сельского поселения</w:t>
      </w:r>
      <w:r>
        <w:rPr>
          <w:rFonts w:ascii="Times New Roman CYR;Times New R" w:hAnsi="Times New Roman CYR;Times New R" w:cs="Times New Roman CYR;Times New R"/>
        </w:rPr>
        <w:t xml:space="preserve"> </w:t>
      </w:r>
      <w:r>
        <w:rPr>
          <w:rFonts w:ascii="Times New Roman CYR;Times New R" w:hAnsi="Times New Roman CYR;Times New R" w:cs="Times New Roman CYR;Times New R"/>
          <w:b/>
          <w:bCs/>
        </w:rPr>
        <w:t>Советского   района Кировской области</w:t>
      </w:r>
    </w:p>
    <w:p w14:paraId="0FD8F2FD" w14:textId="77777777" w:rsidR="00544346" w:rsidRDefault="00544346">
      <w:pPr>
        <w:ind w:firstLine="540"/>
        <w:jc w:val="both"/>
        <w:rPr>
          <w:rFonts w:ascii="Times New Roman CYR;Times New R" w:hAnsi="Times New Roman CYR;Times New R" w:cs="Times New Roman CYR;Times New R"/>
          <w:b/>
          <w:bCs/>
        </w:rPr>
      </w:pPr>
    </w:p>
    <w:tbl>
      <w:tblPr>
        <w:tblW w:w="15316" w:type="dxa"/>
        <w:tblInd w:w="-720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1980"/>
        <w:gridCol w:w="4214"/>
        <w:gridCol w:w="3969"/>
        <w:gridCol w:w="1564"/>
        <w:gridCol w:w="1733"/>
        <w:gridCol w:w="1616"/>
        <w:gridCol w:w="240"/>
      </w:tblGrid>
      <w:tr w:rsidR="00544346" w14:paraId="285473BF" w14:textId="77777777">
        <w:trPr>
          <w:trHeight w:val="360"/>
        </w:trPr>
        <w:tc>
          <w:tcPr>
            <w:tcW w:w="19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63D1B0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t xml:space="preserve">    </w:t>
            </w:r>
            <w:r>
              <w:rPr>
                <w:rFonts w:ascii="Times New Roman CYR;Times New R" w:hAnsi="Times New Roman CYR;Times New R" w:cs="Times New Roman CYR;Times New R"/>
              </w:rPr>
              <w:t xml:space="preserve">Статус     </w:t>
            </w:r>
          </w:p>
        </w:tc>
        <w:tc>
          <w:tcPr>
            <w:tcW w:w="42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A3D2C5" w14:textId="77777777" w:rsidR="00544346" w:rsidRDefault="001163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Наименование    </w:t>
            </w:r>
            <w:r>
              <w:rPr>
                <w:rFonts w:ascii="Times New Roman CYR;Times New R" w:hAnsi="Times New Roman CYR;Times New R" w:cs="Times New Roman CYR;Times New R"/>
              </w:rPr>
              <w:br/>
            </w:r>
            <w:r>
              <w:t xml:space="preserve">  </w:t>
            </w:r>
            <w:r>
              <w:rPr>
                <w:rFonts w:ascii="Times New Roman CYR;Times New R" w:hAnsi="Times New Roman CYR;Times New R" w:cs="Times New Roman CYR;Times New R"/>
              </w:rPr>
              <w:t xml:space="preserve">муниципальной </w:t>
            </w: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 xml:space="preserve">программы, </w:t>
            </w:r>
            <w:r>
              <w:rPr>
                <w:rFonts w:ascii="Times New Roman CYR;Times New R" w:hAnsi="Times New Roman CYR;Times New R" w:cs="Times New Roman CYR;Times New R"/>
              </w:rPr>
              <w:br/>
            </w:r>
            <w:r>
              <w:t xml:space="preserve">  </w:t>
            </w:r>
            <w:proofErr w:type="gramEnd"/>
            <w:r>
              <w:t xml:space="preserve"> </w:t>
            </w:r>
            <w:r>
              <w:rPr>
                <w:rFonts w:ascii="Times New Roman CYR;Times New R" w:hAnsi="Times New Roman CYR;Times New R" w:cs="Times New Roman CYR;Times New R"/>
              </w:rPr>
              <w:t>ведомственной  целевой программы,  отдельного  мероприятия</w:t>
            </w:r>
          </w:p>
        </w:tc>
        <w:tc>
          <w:tcPr>
            <w:tcW w:w="39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E74C03" w14:textId="77777777" w:rsidR="00544346" w:rsidRDefault="001163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Ответственный    </w:t>
            </w:r>
            <w:r>
              <w:rPr>
                <w:rFonts w:ascii="Times New Roman CYR;Times New R" w:hAnsi="Times New Roman CYR;Times New R" w:cs="Times New Roman CYR;Times New R"/>
              </w:rPr>
              <w:br/>
            </w: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 xml:space="preserve">исполнитель,   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 xml:space="preserve">соисполнители,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 xml:space="preserve">муниципальный  заказчик       </w:t>
            </w:r>
          </w:p>
        </w:tc>
        <w:tc>
          <w:tcPr>
            <w:tcW w:w="491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5E087D" w14:textId="77777777" w:rsidR="00544346" w:rsidRDefault="0011632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>Расходы (</w:t>
            </w:r>
            <w:proofErr w:type="spellStart"/>
            <w:r>
              <w:rPr>
                <w:rFonts w:ascii="Times New Roman CYR;Times New R" w:hAnsi="Times New Roman CYR;Times New R" w:cs="Times New Roman CYR;Times New R"/>
              </w:rPr>
              <w:t>тыс.рублей</w:t>
            </w:r>
            <w:proofErr w:type="spellEnd"/>
            <w:r>
              <w:rPr>
                <w:rFonts w:ascii="Times New Roman CYR;Times New R" w:hAnsi="Times New Roman CYR;Times New R" w:cs="Times New Roman CYR;Times New R"/>
              </w:rPr>
              <w:t>)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5C0521D6" w14:textId="77777777" w:rsidR="00544346" w:rsidRDefault="0054434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544346" w14:paraId="38DD19CE" w14:textId="77777777">
        <w:trPr>
          <w:trHeight w:val="968"/>
        </w:trPr>
        <w:tc>
          <w:tcPr>
            <w:tcW w:w="19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4182FD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9BB935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F8C437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5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4FAD79" w14:textId="77777777" w:rsidR="00544346" w:rsidRDefault="00116329">
            <w:pPr>
              <w:jc w:val="center"/>
            </w:pPr>
            <w:r>
              <w:rPr>
                <w:lang w:val="en-US"/>
              </w:rPr>
              <w:t>20</w:t>
            </w:r>
            <w:r>
              <w:t>25 год</w:t>
            </w:r>
          </w:p>
        </w:tc>
        <w:tc>
          <w:tcPr>
            <w:tcW w:w="1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C01C0A" w14:textId="77777777" w:rsidR="00544346" w:rsidRDefault="00116329">
            <w:pPr>
              <w:jc w:val="center"/>
            </w:pPr>
            <w:r>
              <w:rPr>
                <w:lang w:val="en-US"/>
              </w:rPr>
              <w:t>20</w:t>
            </w:r>
            <w:r>
              <w:t>26 год</w:t>
            </w:r>
          </w:p>
        </w:tc>
        <w:tc>
          <w:tcPr>
            <w:tcW w:w="1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DE16D5" w14:textId="77777777" w:rsidR="00544346" w:rsidRDefault="00116329">
            <w:pPr>
              <w:jc w:val="center"/>
            </w:pPr>
            <w:r>
              <w:rPr>
                <w:lang w:val="en-US"/>
              </w:rPr>
              <w:t>20</w:t>
            </w:r>
            <w:r>
              <w:t>27 год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75BA31EB" w14:textId="77777777" w:rsidR="00544346" w:rsidRDefault="00544346"/>
        </w:tc>
      </w:tr>
      <w:tr w:rsidR="00544346" w14:paraId="74B6BA52" w14:textId="77777777">
        <w:trPr>
          <w:trHeight w:val="374"/>
        </w:trPr>
        <w:tc>
          <w:tcPr>
            <w:tcW w:w="1980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4496442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Муниципальная программа      </w:t>
            </w:r>
          </w:p>
        </w:tc>
        <w:tc>
          <w:tcPr>
            <w:tcW w:w="4214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B090B7B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 xml:space="preserve">Развитие           </w:t>
            </w:r>
            <w:r>
              <w:rPr>
                <w:rFonts w:ascii="Times New Roman CYR;Times New R" w:hAnsi="Times New Roman CYR;Times New R" w:cs="Times New Roman CYR;Times New R"/>
              </w:rPr>
              <w:br/>
            </w:r>
            <w:r>
              <w:rPr>
                <w:rFonts w:ascii="Times New Roman CYR;Times New R" w:hAnsi="Times New Roman CYR;Times New R" w:cs="Times New Roman CYR;Times New R"/>
              </w:rPr>
              <w:t xml:space="preserve">муниципального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>управления</w:t>
            </w:r>
            <w:r>
              <w:rPr>
                <w:lang w:val="en-US"/>
              </w:rPr>
              <w:t xml:space="preserve">»      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728287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всего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           </w:t>
            </w:r>
          </w:p>
        </w:tc>
        <w:tc>
          <w:tcPr>
            <w:tcW w:w="15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83BD98" w14:textId="77777777" w:rsidR="00544346" w:rsidRDefault="00116329">
            <w:pPr>
              <w:jc w:val="center"/>
            </w:pPr>
            <w:r>
              <w:t>6254,19</w:t>
            </w:r>
          </w:p>
        </w:tc>
        <w:tc>
          <w:tcPr>
            <w:tcW w:w="1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7D7814" w14:textId="77777777" w:rsidR="00544346" w:rsidRDefault="00116329">
            <w:pPr>
              <w:jc w:val="center"/>
            </w:pPr>
            <w:r>
              <w:t>5</w:t>
            </w:r>
            <w:r>
              <w:t>741,91</w:t>
            </w:r>
          </w:p>
        </w:tc>
        <w:tc>
          <w:tcPr>
            <w:tcW w:w="1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B26393" w14:textId="77777777" w:rsidR="00544346" w:rsidRDefault="00116329">
            <w:pPr>
              <w:jc w:val="center"/>
            </w:pPr>
            <w:r>
              <w:t>5982,56</w:t>
            </w:r>
          </w:p>
        </w:tc>
        <w:tc>
          <w:tcPr>
            <w:tcW w:w="240" w:type="dxa"/>
            <w:shd w:val="clear" w:color="auto" w:fill="FFFFFF"/>
          </w:tcPr>
          <w:p w14:paraId="12FEBAC9" w14:textId="77777777" w:rsidR="00544346" w:rsidRDefault="0054434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544346" w14:paraId="3351D0D1" w14:textId="77777777">
        <w:trPr>
          <w:trHeight w:val="614"/>
        </w:trPr>
        <w:tc>
          <w:tcPr>
            <w:tcW w:w="19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D49FD57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1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78A8F71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656D67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администрация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>Зашижемского сельского поселения</w:t>
            </w:r>
          </w:p>
        </w:tc>
        <w:tc>
          <w:tcPr>
            <w:tcW w:w="15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8BF964" w14:textId="77777777" w:rsidR="00544346" w:rsidRDefault="00116329">
            <w:pPr>
              <w:jc w:val="center"/>
            </w:pPr>
            <w:r>
              <w:t>6254,19</w:t>
            </w:r>
          </w:p>
        </w:tc>
        <w:tc>
          <w:tcPr>
            <w:tcW w:w="1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5D769F" w14:textId="77777777" w:rsidR="00544346" w:rsidRDefault="00116329">
            <w:pPr>
              <w:jc w:val="center"/>
            </w:pPr>
            <w:r>
              <w:t>5</w:t>
            </w:r>
            <w:r>
              <w:t>741,91</w:t>
            </w:r>
          </w:p>
        </w:tc>
        <w:tc>
          <w:tcPr>
            <w:tcW w:w="1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FCD9A3" w14:textId="77777777" w:rsidR="00544346" w:rsidRDefault="00116329">
            <w:pPr>
              <w:jc w:val="center"/>
            </w:pPr>
            <w:r>
              <w:t>5982,56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347BF474" w14:textId="77777777" w:rsidR="00544346" w:rsidRDefault="00544346"/>
        </w:tc>
      </w:tr>
      <w:tr w:rsidR="00544346" w14:paraId="04C374D7" w14:textId="77777777">
        <w:trPr>
          <w:trHeight w:val="614"/>
        </w:trPr>
        <w:tc>
          <w:tcPr>
            <w:tcW w:w="19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F24D85A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1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58D6565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48CC5E" w14:textId="77777777" w:rsidR="00544346" w:rsidRDefault="00116329">
            <w:pPr>
              <w:rPr>
                <w:rFonts w:ascii="Times New Roman CYR;Times New R" w:hAnsi="Times New Roman CYR;Times New R" w:cs="Times New Roman CYR;Times New R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в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том числе: Муниципальная пожарная охрана (МПО)</w:t>
            </w:r>
          </w:p>
        </w:tc>
        <w:tc>
          <w:tcPr>
            <w:tcW w:w="15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F832D6" w14:textId="77777777" w:rsidR="00544346" w:rsidRDefault="00116329">
            <w:pPr>
              <w:jc w:val="center"/>
            </w:pPr>
            <w:r>
              <w:t>22</w:t>
            </w:r>
            <w:r>
              <w:t>5</w:t>
            </w:r>
            <w:r>
              <w:t>0,65</w:t>
            </w:r>
          </w:p>
        </w:tc>
        <w:tc>
          <w:tcPr>
            <w:tcW w:w="1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BA7CA1" w14:textId="77777777" w:rsidR="00544346" w:rsidRDefault="00116329">
            <w:pPr>
              <w:jc w:val="center"/>
            </w:pPr>
            <w:r>
              <w:t>2130,65</w:t>
            </w:r>
          </w:p>
        </w:tc>
        <w:tc>
          <w:tcPr>
            <w:tcW w:w="1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371DDC" w14:textId="77777777" w:rsidR="00544346" w:rsidRDefault="00116329">
            <w:pPr>
              <w:jc w:val="center"/>
            </w:pPr>
            <w:r>
              <w:t>2130,65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4A57F3E4" w14:textId="77777777" w:rsidR="00544346" w:rsidRDefault="00544346"/>
        </w:tc>
      </w:tr>
      <w:tr w:rsidR="00544346" w14:paraId="22A3B403" w14:textId="77777777">
        <w:trPr>
          <w:trHeight w:val="822"/>
        </w:trPr>
        <w:tc>
          <w:tcPr>
            <w:tcW w:w="19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670A72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 xml:space="preserve">Ведомственная  </w:t>
            </w:r>
            <w:r>
              <w:rPr>
                <w:rFonts w:ascii="Times New Roman CYR;Times New R" w:hAnsi="Times New Roman CYR;Times New R" w:cs="Times New Roman CYR;Times New R"/>
              </w:rPr>
              <w:br/>
            </w:r>
            <w:r>
              <w:rPr>
                <w:rFonts w:ascii="Times New Roman CYR;Times New R" w:hAnsi="Times New Roman CYR;Times New R" w:cs="Times New Roman CYR;Times New R"/>
              </w:rPr>
              <w:t>целевая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   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 xml:space="preserve">программа      </w:t>
            </w:r>
          </w:p>
        </w:tc>
        <w:tc>
          <w:tcPr>
            <w:tcW w:w="42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C88946" w14:textId="77777777" w:rsidR="00544346" w:rsidRDefault="00116329">
            <w:pPr>
              <w:rPr>
                <w:rFonts w:ascii="Calibri" w:hAnsi="Calibri" w:cs="Calibri"/>
                <w:sz w:val="22"/>
                <w:szCs w:val="22"/>
              </w:rPr>
            </w:pPr>
            <w: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 xml:space="preserve">Функционирование администрации 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>Зашижемского сельского поселения</w:t>
            </w:r>
            <w:r>
              <w:t xml:space="preserve">» 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8CA896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администрация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>Зашижемского сельского поселения</w:t>
            </w:r>
          </w:p>
        </w:tc>
        <w:tc>
          <w:tcPr>
            <w:tcW w:w="15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31F660" w14:textId="77777777" w:rsidR="00544346" w:rsidRDefault="00116329">
            <w:pPr>
              <w:jc w:val="center"/>
            </w:pPr>
            <w:r>
              <w:t>6254,19</w:t>
            </w:r>
          </w:p>
        </w:tc>
        <w:tc>
          <w:tcPr>
            <w:tcW w:w="1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D0AB53" w14:textId="77777777" w:rsidR="00544346" w:rsidRDefault="00116329">
            <w:pPr>
              <w:jc w:val="center"/>
            </w:pPr>
            <w:r>
              <w:t>5</w:t>
            </w:r>
            <w:r>
              <w:t>741,91</w:t>
            </w:r>
          </w:p>
        </w:tc>
        <w:tc>
          <w:tcPr>
            <w:tcW w:w="1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C5AA5E" w14:textId="77777777" w:rsidR="00544346" w:rsidRDefault="00116329">
            <w:pPr>
              <w:jc w:val="center"/>
            </w:pPr>
            <w:r>
              <w:t>5982,56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760D207B" w14:textId="77777777" w:rsidR="00544346" w:rsidRDefault="00544346"/>
        </w:tc>
      </w:tr>
      <w:tr w:rsidR="00544346" w14:paraId="7754DD48" w14:textId="77777777">
        <w:trPr>
          <w:trHeight w:val="865"/>
        </w:trPr>
        <w:tc>
          <w:tcPr>
            <w:tcW w:w="19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061247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Отдельное  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 xml:space="preserve">мероприятие    </w:t>
            </w:r>
          </w:p>
        </w:tc>
        <w:tc>
          <w:tcPr>
            <w:tcW w:w="42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BBE5C7" w14:textId="77777777" w:rsidR="00544346" w:rsidRDefault="00116329">
            <w:pPr>
              <w:rPr>
                <w:rFonts w:ascii="Calibri" w:hAnsi="Calibri" w:cs="Calibri"/>
                <w:sz w:val="22"/>
                <w:szCs w:val="22"/>
              </w:rPr>
            </w:pPr>
            <w: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 xml:space="preserve">Внедрение информационных технологий в </w:t>
            </w:r>
            <w:r>
              <w:rPr>
                <w:rFonts w:ascii="Times New Roman CYR;Times New R" w:hAnsi="Times New Roman CYR;Times New R" w:cs="Times New Roman CYR;Times New R"/>
              </w:rPr>
              <w:t>системе муниципального управления</w:t>
            </w:r>
            <w:r>
              <w:t>»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8721AD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администрация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>Зашижемского сельского поселения</w:t>
            </w:r>
          </w:p>
        </w:tc>
        <w:tc>
          <w:tcPr>
            <w:tcW w:w="15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63B1FE" w14:textId="77777777" w:rsidR="00544346" w:rsidRDefault="00116329">
            <w:pPr>
              <w:jc w:val="center"/>
            </w:pPr>
            <w:r>
              <w:t>-</w:t>
            </w:r>
          </w:p>
        </w:tc>
        <w:tc>
          <w:tcPr>
            <w:tcW w:w="1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388198" w14:textId="77777777" w:rsidR="00544346" w:rsidRDefault="00116329">
            <w:pPr>
              <w:jc w:val="center"/>
            </w:pPr>
            <w:r>
              <w:t>-</w:t>
            </w:r>
          </w:p>
        </w:tc>
        <w:tc>
          <w:tcPr>
            <w:tcW w:w="1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2710D4" w14:textId="77777777" w:rsidR="00544346" w:rsidRDefault="00116329">
            <w:pPr>
              <w:jc w:val="center"/>
            </w:pPr>
            <w:r>
              <w:t>-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14EFAD9B" w14:textId="77777777" w:rsidR="00544346" w:rsidRDefault="00544346"/>
        </w:tc>
      </w:tr>
      <w:tr w:rsidR="00544346" w14:paraId="3B09A679" w14:textId="77777777">
        <w:trPr>
          <w:trHeight w:val="900"/>
        </w:trPr>
        <w:tc>
          <w:tcPr>
            <w:tcW w:w="19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E476E6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Отдельное  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 xml:space="preserve">мероприятие    </w:t>
            </w:r>
          </w:p>
        </w:tc>
        <w:tc>
          <w:tcPr>
            <w:tcW w:w="42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2BF790" w14:textId="77777777" w:rsidR="00544346" w:rsidRDefault="00116329">
            <w:pPr>
              <w:rPr>
                <w:rFonts w:ascii="Calibri" w:hAnsi="Calibri" w:cs="Calibri"/>
                <w:sz w:val="22"/>
                <w:szCs w:val="22"/>
              </w:rPr>
            </w:pPr>
            <w: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>Функционирование муниципальной пожарной охраны (МПО) с целью обеспечения пожарной безопасности</w:t>
            </w:r>
            <w:r>
              <w:t>»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E006E6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администрация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 xml:space="preserve">Зашижемского </w:t>
            </w:r>
            <w:r>
              <w:rPr>
                <w:rFonts w:ascii="Times New Roman CYR;Times New R" w:hAnsi="Times New Roman CYR;Times New R" w:cs="Times New Roman CYR;Times New R"/>
              </w:rPr>
              <w:t>сельского поселения</w:t>
            </w:r>
          </w:p>
        </w:tc>
        <w:tc>
          <w:tcPr>
            <w:tcW w:w="15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5459E2" w14:textId="77777777" w:rsidR="00544346" w:rsidRDefault="00116329">
            <w:pPr>
              <w:jc w:val="center"/>
            </w:pPr>
            <w:r>
              <w:t>22</w:t>
            </w:r>
            <w:r>
              <w:t>5</w:t>
            </w:r>
            <w:r>
              <w:t>0,65</w:t>
            </w:r>
          </w:p>
        </w:tc>
        <w:tc>
          <w:tcPr>
            <w:tcW w:w="1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1A954B" w14:textId="77777777" w:rsidR="00544346" w:rsidRDefault="00116329">
            <w:pPr>
              <w:jc w:val="center"/>
            </w:pPr>
            <w:r>
              <w:t>2130,65</w:t>
            </w:r>
          </w:p>
        </w:tc>
        <w:tc>
          <w:tcPr>
            <w:tcW w:w="1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D0648D" w14:textId="77777777" w:rsidR="00544346" w:rsidRDefault="00116329">
            <w:pPr>
              <w:jc w:val="center"/>
            </w:pPr>
            <w:r>
              <w:t>2130,65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4028A9E3" w14:textId="77777777" w:rsidR="00544346" w:rsidRDefault="00544346"/>
        </w:tc>
      </w:tr>
      <w:tr w:rsidR="00544346" w14:paraId="47D09A20" w14:textId="77777777">
        <w:trPr>
          <w:trHeight w:val="338"/>
        </w:trPr>
        <w:tc>
          <w:tcPr>
            <w:tcW w:w="198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08C0632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Отдельное  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 xml:space="preserve">мероприятие   </w:t>
            </w:r>
          </w:p>
        </w:tc>
        <w:tc>
          <w:tcPr>
            <w:tcW w:w="421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4E402EC" w14:textId="77777777" w:rsidR="00544346" w:rsidRDefault="00116329">
            <w:pPr>
              <w:rPr>
                <w:rFonts w:ascii="Calibri" w:hAnsi="Calibri" w:cs="Calibri"/>
                <w:sz w:val="22"/>
                <w:szCs w:val="22"/>
              </w:rPr>
            </w:pPr>
            <w: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>Повышение управленческой культуры муниципальных служащих</w:t>
            </w:r>
            <w:r>
              <w:t>»</w:t>
            </w:r>
          </w:p>
        </w:tc>
        <w:tc>
          <w:tcPr>
            <w:tcW w:w="39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4ACC5CF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администрация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>Зашижемского сельского поселения</w:t>
            </w:r>
          </w:p>
        </w:tc>
        <w:tc>
          <w:tcPr>
            <w:tcW w:w="156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6ECA641" w14:textId="77777777" w:rsidR="00544346" w:rsidRDefault="00116329">
            <w:pPr>
              <w:jc w:val="center"/>
            </w:pPr>
            <w:r>
              <w:t>-</w:t>
            </w:r>
          </w:p>
        </w:tc>
        <w:tc>
          <w:tcPr>
            <w:tcW w:w="173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2C3D918" w14:textId="77777777" w:rsidR="00544346" w:rsidRDefault="00116329">
            <w:pPr>
              <w:jc w:val="center"/>
            </w:pPr>
            <w:r>
              <w:t>-</w:t>
            </w:r>
          </w:p>
        </w:tc>
        <w:tc>
          <w:tcPr>
            <w:tcW w:w="161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F03A3AD" w14:textId="77777777" w:rsidR="00544346" w:rsidRDefault="00116329">
            <w:pPr>
              <w:jc w:val="center"/>
            </w:pPr>
            <w:r>
              <w:t>-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4893B0B8" w14:textId="77777777" w:rsidR="00544346" w:rsidRDefault="00544346"/>
        </w:tc>
      </w:tr>
      <w:tr w:rsidR="00544346" w14:paraId="113289A7" w14:textId="77777777">
        <w:trPr>
          <w:trHeight w:val="338"/>
        </w:trPr>
        <w:tc>
          <w:tcPr>
            <w:tcW w:w="198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AFA9DAF" w14:textId="77777777" w:rsidR="00544346" w:rsidRDefault="00544346">
            <w:pPr>
              <w:rPr>
                <w:rFonts w:ascii="Times New Roman CYR;Times New R" w:hAnsi="Times New Roman CYR;Times New R" w:cs="Times New Roman CYR;Times New R"/>
              </w:rPr>
            </w:pPr>
          </w:p>
        </w:tc>
        <w:tc>
          <w:tcPr>
            <w:tcW w:w="421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0DDB21D" w14:textId="77777777" w:rsidR="00544346" w:rsidRDefault="00544346">
            <w:pPr>
              <w:rPr>
                <w:rFonts w:ascii="Times New Roman CYR;Times New R" w:hAnsi="Times New Roman CYR;Times New R" w:cs="Times New Roman CYR;Times New R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C1BE20F" w14:textId="77777777" w:rsidR="00544346" w:rsidRDefault="00544346">
            <w:pPr>
              <w:rPr>
                <w:rFonts w:ascii="Times New Roman CYR;Times New R" w:hAnsi="Times New Roman CYR;Times New R" w:cs="Times New Roman CYR;Times New R"/>
              </w:rPr>
            </w:pPr>
          </w:p>
        </w:tc>
        <w:tc>
          <w:tcPr>
            <w:tcW w:w="156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641216F" w14:textId="77777777" w:rsidR="00544346" w:rsidRDefault="00544346">
            <w:pPr>
              <w:jc w:val="center"/>
              <w:rPr>
                <w:rFonts w:ascii="Times New Roman CYR;Times New R" w:hAnsi="Times New Roman CYR;Times New R" w:cs="Times New Roman CYR;Times New R"/>
              </w:rPr>
            </w:pPr>
          </w:p>
        </w:tc>
        <w:tc>
          <w:tcPr>
            <w:tcW w:w="173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53CCB1F" w14:textId="77777777" w:rsidR="00544346" w:rsidRDefault="00544346">
            <w:pPr>
              <w:jc w:val="center"/>
            </w:pPr>
          </w:p>
        </w:tc>
        <w:tc>
          <w:tcPr>
            <w:tcW w:w="161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0122E71" w14:textId="77777777" w:rsidR="00544346" w:rsidRDefault="00544346">
            <w:pPr>
              <w:jc w:val="center"/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363A8FC1" w14:textId="77777777" w:rsidR="00544346" w:rsidRDefault="00544346"/>
        </w:tc>
      </w:tr>
      <w:tr w:rsidR="00544346" w14:paraId="665535F1" w14:textId="77777777">
        <w:trPr>
          <w:trHeight w:val="100"/>
        </w:trPr>
        <w:tc>
          <w:tcPr>
            <w:tcW w:w="19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0FDB69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Отдельное  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 xml:space="preserve">мероприятие    </w:t>
            </w:r>
          </w:p>
        </w:tc>
        <w:tc>
          <w:tcPr>
            <w:tcW w:w="42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BC5CCD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t xml:space="preserve">Организация </w:t>
            </w:r>
            <w:r>
              <w:t>деятельности народных дружин»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CE3A3A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администрация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>Зашижемского сельского поселения</w:t>
            </w:r>
          </w:p>
        </w:tc>
        <w:tc>
          <w:tcPr>
            <w:tcW w:w="15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782566" w14:textId="77777777" w:rsidR="00544346" w:rsidRDefault="00116329">
            <w:pPr>
              <w:jc w:val="center"/>
            </w:pPr>
            <w:r>
              <w:t>0</w:t>
            </w:r>
          </w:p>
        </w:tc>
        <w:tc>
          <w:tcPr>
            <w:tcW w:w="1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12372C" w14:textId="77777777" w:rsidR="00544346" w:rsidRDefault="00116329">
            <w:pPr>
              <w:jc w:val="center"/>
            </w:pPr>
            <w:r>
              <w:t>0</w:t>
            </w:r>
          </w:p>
        </w:tc>
        <w:tc>
          <w:tcPr>
            <w:tcW w:w="1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E04B13" w14:textId="77777777" w:rsidR="00544346" w:rsidRDefault="00116329">
            <w:pPr>
              <w:jc w:val="center"/>
            </w:pPr>
            <w:r>
              <w:t>0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5C6726F5" w14:textId="77777777" w:rsidR="00544346" w:rsidRDefault="00544346"/>
        </w:tc>
      </w:tr>
    </w:tbl>
    <w:p w14:paraId="0A4A025B" w14:textId="77777777" w:rsidR="00544346" w:rsidRDefault="00544346">
      <w:pPr>
        <w:ind w:firstLine="540"/>
        <w:jc w:val="both"/>
        <w:rPr>
          <w:lang w:val="en-US"/>
        </w:rPr>
      </w:pPr>
    </w:p>
    <w:p w14:paraId="02C17D38" w14:textId="77777777" w:rsidR="00544346" w:rsidRDefault="00544346">
      <w:pPr>
        <w:ind w:firstLine="540"/>
        <w:jc w:val="both"/>
        <w:rPr>
          <w:lang w:val="en-US"/>
        </w:rPr>
      </w:pPr>
    </w:p>
    <w:p w14:paraId="3C3FB31F" w14:textId="77777777" w:rsidR="00544346" w:rsidRDefault="00116329">
      <w:pPr>
        <w:ind w:firstLine="540"/>
        <w:jc w:val="right"/>
        <w:rPr>
          <w:rFonts w:ascii="Times New Roman CYR;Times New R" w:hAnsi="Times New Roman CYR;Times New R" w:cs="Times New Roman CYR;Times New R"/>
        </w:rPr>
      </w:pPr>
      <w:r>
        <w:rPr>
          <w:rFonts w:ascii="Times New Roman CYR;Times New R" w:hAnsi="Times New Roman CYR;Times New R" w:cs="Times New Roman CYR;Times New R"/>
        </w:rPr>
        <w:lastRenderedPageBreak/>
        <w:t>Приложение № 2</w:t>
      </w:r>
    </w:p>
    <w:p w14:paraId="72239C33" w14:textId="77777777" w:rsidR="00544346" w:rsidRDefault="00116329">
      <w:pPr>
        <w:jc w:val="right"/>
        <w:rPr>
          <w:rFonts w:ascii="Times New Roman CYR;Times New R" w:hAnsi="Times New Roman CYR;Times New R" w:cs="Times New Roman CYR;Times New R"/>
        </w:rPr>
      </w:pPr>
      <w:proofErr w:type="gramStart"/>
      <w:r>
        <w:rPr>
          <w:rFonts w:ascii="Times New Roman CYR;Times New R" w:hAnsi="Times New Roman CYR;Times New R" w:cs="Times New Roman CYR;Times New R"/>
        </w:rPr>
        <w:t>к  Муниципальной</w:t>
      </w:r>
      <w:proofErr w:type="gramEnd"/>
      <w:r>
        <w:rPr>
          <w:rFonts w:ascii="Times New Roman CYR;Times New R" w:hAnsi="Times New Roman CYR;Times New R" w:cs="Times New Roman CYR;Times New R"/>
        </w:rPr>
        <w:t xml:space="preserve"> программе</w:t>
      </w:r>
    </w:p>
    <w:p w14:paraId="1DFEC156" w14:textId="77777777" w:rsidR="00544346" w:rsidRDefault="00544346">
      <w:pPr>
        <w:ind w:firstLine="540"/>
        <w:jc w:val="both"/>
        <w:rPr>
          <w:rFonts w:ascii="Times New Roman CYR;Times New R" w:hAnsi="Times New Roman CYR;Times New R" w:cs="Times New Roman CYR;Times New R"/>
        </w:rPr>
      </w:pPr>
    </w:p>
    <w:p w14:paraId="4C6AA3B5" w14:textId="77777777" w:rsidR="00544346" w:rsidRDefault="00116329">
      <w:pPr>
        <w:jc w:val="center"/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</w:pPr>
      <w:r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  <w:t>ПРОГНОЗНАЯ (СПРАВОЧНАЯ) ОЦЕНКА</w:t>
      </w:r>
    </w:p>
    <w:p w14:paraId="44528474" w14:textId="77777777" w:rsidR="00544346" w:rsidRDefault="00116329">
      <w:pPr>
        <w:jc w:val="center"/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</w:pPr>
      <w:r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  <w:t>РЕСУРСНОГО ОБЕСПЕЧЕНИЯ РЕАЛИЗАЦИИ МУНИЦИПАЛЬНОЙ</w:t>
      </w:r>
    </w:p>
    <w:p w14:paraId="18AF4ACB" w14:textId="77777777" w:rsidR="00544346" w:rsidRDefault="00116329">
      <w:pPr>
        <w:jc w:val="center"/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</w:pPr>
      <w:r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  <w:t xml:space="preserve">ПРОГРАММЫ ЗА СЧЕТ ВСЕХ ИСТОЧНИКОВ </w:t>
      </w:r>
      <w:r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  <w:t>ФИНАНСИРОВАНИЯ</w:t>
      </w:r>
    </w:p>
    <w:p w14:paraId="7A0E381E" w14:textId="77777777" w:rsidR="00544346" w:rsidRDefault="00544346">
      <w:pPr>
        <w:jc w:val="center"/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</w:pPr>
    </w:p>
    <w:tbl>
      <w:tblPr>
        <w:tblW w:w="14533" w:type="dxa"/>
        <w:tblInd w:w="-76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1999"/>
        <w:gridCol w:w="4536"/>
        <w:gridCol w:w="4596"/>
        <w:gridCol w:w="1216"/>
        <w:gridCol w:w="1052"/>
        <w:gridCol w:w="1134"/>
      </w:tblGrid>
      <w:tr w:rsidR="00544346" w14:paraId="3011CAD1" w14:textId="77777777">
        <w:trPr>
          <w:trHeight w:val="658"/>
        </w:trPr>
        <w:tc>
          <w:tcPr>
            <w:tcW w:w="199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80A253" w14:textId="77777777" w:rsidR="00544346" w:rsidRDefault="00116329">
            <w:r>
              <w:t xml:space="preserve"> </w:t>
            </w:r>
          </w:p>
          <w:p w14:paraId="5579BF7D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Статус 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C048EF" w14:textId="77777777" w:rsidR="00544346" w:rsidRDefault="0054434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2005C3E" w14:textId="77777777" w:rsidR="00544346" w:rsidRDefault="00116329">
            <w:pPr>
              <w:rPr>
                <w:rFonts w:ascii="Calibri" w:hAnsi="Calibri" w:cs="Calibri"/>
                <w:sz w:val="22"/>
                <w:szCs w:val="22"/>
              </w:rPr>
            </w:pPr>
            <w:r>
              <w:t xml:space="preserve"> </w:t>
            </w:r>
            <w:r>
              <w:rPr>
                <w:rFonts w:ascii="Times New Roman CYR;Times New R" w:hAnsi="Times New Roman CYR;Times New R" w:cs="Times New Roman CYR;Times New R"/>
              </w:rPr>
              <w:t xml:space="preserve">Наименование муниципальной   </w:t>
            </w: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программы,  отдельного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 мероприятия </w:t>
            </w:r>
          </w:p>
        </w:tc>
        <w:tc>
          <w:tcPr>
            <w:tcW w:w="45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809A1D" w14:textId="77777777" w:rsidR="00544346" w:rsidRDefault="00544346">
            <w:pPr>
              <w:jc w:val="center"/>
              <w:rPr>
                <w:rFonts w:ascii="Times New Roman CYR;Times New R" w:hAnsi="Times New Roman CYR;Times New R" w:cs="Times New Roman CYR;Times New R"/>
                <w:sz w:val="22"/>
                <w:szCs w:val="22"/>
              </w:rPr>
            </w:pPr>
          </w:p>
          <w:p w14:paraId="7C6D3B2C" w14:textId="77777777" w:rsidR="00544346" w:rsidRDefault="0011632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>Источник финансирования</w:t>
            </w:r>
          </w:p>
        </w:tc>
        <w:tc>
          <w:tcPr>
            <w:tcW w:w="34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93E4C" w14:textId="77777777" w:rsidR="00544346" w:rsidRDefault="00116329">
            <w:pPr>
              <w:jc w:val="center"/>
              <w:rPr>
                <w:rFonts w:ascii="Times New Roman CYR;Times New R" w:hAnsi="Times New Roman CYR;Times New R" w:cs="Times New Roman CYR;Times New R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>Оценка расходов</w:t>
            </w:r>
          </w:p>
          <w:p w14:paraId="535640AF" w14:textId="77777777" w:rsidR="00544346" w:rsidRDefault="0011632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>(</w:t>
            </w: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тыс.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рублей)</w:t>
            </w:r>
          </w:p>
        </w:tc>
      </w:tr>
      <w:tr w:rsidR="00544346" w14:paraId="55344E37" w14:textId="77777777">
        <w:trPr>
          <w:trHeight w:val="851"/>
        </w:trPr>
        <w:tc>
          <w:tcPr>
            <w:tcW w:w="199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44514C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4BB688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12397A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13D62C" w14:textId="77777777" w:rsidR="00544346" w:rsidRDefault="0011632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20</w:t>
            </w:r>
            <w:r>
              <w:t xml:space="preserve">25 </w:t>
            </w:r>
            <w:r>
              <w:rPr>
                <w:rFonts w:ascii="Times New Roman CYR;Times New R" w:hAnsi="Times New Roman CYR;Times New R" w:cs="Times New Roman CYR;Times New R"/>
              </w:rPr>
              <w:t>год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857ED7" w14:textId="77777777" w:rsidR="00544346" w:rsidRDefault="0011632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20</w:t>
            </w:r>
            <w:r>
              <w:t>26</w:t>
            </w:r>
            <w:r>
              <w:rPr>
                <w:lang w:val="en-US"/>
              </w:rPr>
              <w:t xml:space="preserve"> </w:t>
            </w:r>
            <w:r>
              <w:rPr>
                <w:rFonts w:ascii="Times New Roman CYR;Times New R" w:hAnsi="Times New Roman CYR;Times New R" w:cs="Times New Roman CYR;Times New R"/>
              </w:rPr>
              <w:t>год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153DE9" w14:textId="77777777" w:rsidR="00544346" w:rsidRDefault="0011632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20</w:t>
            </w:r>
            <w:r>
              <w:t>27</w:t>
            </w:r>
            <w:r>
              <w:rPr>
                <w:lang w:val="en-US"/>
              </w:rPr>
              <w:t xml:space="preserve"> </w:t>
            </w:r>
            <w:r>
              <w:rPr>
                <w:rFonts w:ascii="Times New Roman CYR;Times New R" w:hAnsi="Times New Roman CYR;Times New R" w:cs="Times New Roman CYR;Times New R"/>
              </w:rPr>
              <w:t>год</w:t>
            </w:r>
          </w:p>
        </w:tc>
      </w:tr>
      <w:tr w:rsidR="00544346" w14:paraId="0059BD3B" w14:textId="77777777">
        <w:trPr>
          <w:trHeight w:val="23"/>
        </w:trPr>
        <w:tc>
          <w:tcPr>
            <w:tcW w:w="199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BC45C2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>Муниципальная программа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6EEE97" w14:textId="77777777" w:rsidR="00544346" w:rsidRDefault="00116329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>Развитие  муниципального управления</w:t>
            </w:r>
            <w:r>
              <w:rPr>
                <w:lang w:val="en-US"/>
              </w:rPr>
              <w:t xml:space="preserve">» </w:t>
            </w:r>
          </w:p>
        </w:tc>
        <w:tc>
          <w:tcPr>
            <w:tcW w:w="4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137A0E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всего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2621C2" w14:textId="77777777" w:rsidR="00544346" w:rsidRDefault="00116329">
            <w:pPr>
              <w:jc w:val="center"/>
            </w:pPr>
            <w:r>
              <w:t>6254,19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F684E5" w14:textId="77777777" w:rsidR="00544346" w:rsidRDefault="00116329">
            <w:pPr>
              <w:jc w:val="center"/>
            </w:pPr>
            <w:r>
              <w:t>5</w:t>
            </w:r>
            <w:r>
              <w:t>741,91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3179CD" w14:textId="77777777" w:rsidR="00544346" w:rsidRDefault="00116329">
            <w:pPr>
              <w:jc w:val="center"/>
            </w:pPr>
            <w:r>
              <w:t>5982,56</w:t>
            </w:r>
          </w:p>
        </w:tc>
      </w:tr>
      <w:tr w:rsidR="00544346" w14:paraId="383E9009" w14:textId="77777777">
        <w:trPr>
          <w:trHeight w:val="23"/>
        </w:trPr>
        <w:tc>
          <w:tcPr>
            <w:tcW w:w="199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40C282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DF9CA8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6830BD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федеральный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бюджет 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11FDC2" w14:textId="77777777" w:rsidR="00544346" w:rsidRDefault="00116329">
            <w:pPr>
              <w:jc w:val="center"/>
            </w:pPr>
            <w:r>
              <w:t>164,26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08DB9D" w14:textId="77777777" w:rsidR="00544346" w:rsidRDefault="00116329">
            <w:pPr>
              <w:jc w:val="center"/>
            </w:pPr>
            <w:r>
              <w:t>178,11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7667A2" w14:textId="77777777" w:rsidR="00544346" w:rsidRDefault="00116329">
            <w:pPr>
              <w:jc w:val="center"/>
            </w:pPr>
            <w:r>
              <w:t>184,36</w:t>
            </w:r>
          </w:p>
        </w:tc>
      </w:tr>
      <w:tr w:rsidR="00544346" w14:paraId="531F29C4" w14:textId="77777777">
        <w:trPr>
          <w:trHeight w:val="23"/>
        </w:trPr>
        <w:tc>
          <w:tcPr>
            <w:tcW w:w="199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01B12F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D53017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6262F1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областной  бюджет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ACB06D" w14:textId="77777777" w:rsidR="00544346" w:rsidRDefault="00116329">
            <w:pPr>
              <w:jc w:val="center"/>
            </w:pPr>
            <w:r>
              <w:t>1600,0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691F7E" w14:textId="77777777" w:rsidR="00544346" w:rsidRDefault="00116329">
            <w:pPr>
              <w:jc w:val="center"/>
            </w:pPr>
            <w:r>
              <w:t>1600,0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836E9E" w14:textId="77777777" w:rsidR="00544346" w:rsidRDefault="00116329">
            <w:pPr>
              <w:jc w:val="center"/>
            </w:pPr>
            <w:r>
              <w:t>1600,0</w:t>
            </w:r>
          </w:p>
        </w:tc>
      </w:tr>
      <w:tr w:rsidR="00544346" w14:paraId="61354064" w14:textId="77777777">
        <w:trPr>
          <w:trHeight w:val="23"/>
        </w:trPr>
        <w:tc>
          <w:tcPr>
            <w:tcW w:w="199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358308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5CFB38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64D7D5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местный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бюджет 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B1A0D8" w14:textId="77777777" w:rsidR="00544346" w:rsidRDefault="00116329">
            <w:pPr>
              <w:jc w:val="center"/>
            </w:pPr>
            <w:r>
              <w:t>4489,93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ED0393" w14:textId="77777777" w:rsidR="00544346" w:rsidRDefault="00116329">
            <w:pPr>
              <w:jc w:val="center"/>
            </w:pPr>
            <w:r>
              <w:t>3</w:t>
            </w:r>
            <w:r>
              <w:t>963,80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EFD9B2" w14:textId="77777777" w:rsidR="00544346" w:rsidRDefault="00116329">
            <w:pPr>
              <w:jc w:val="center"/>
            </w:pPr>
            <w:r>
              <w:t>4198,20</w:t>
            </w:r>
          </w:p>
        </w:tc>
      </w:tr>
      <w:tr w:rsidR="00544346" w14:paraId="6FD18E61" w14:textId="77777777">
        <w:trPr>
          <w:trHeight w:val="23"/>
        </w:trPr>
        <w:tc>
          <w:tcPr>
            <w:tcW w:w="199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23F808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B72650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89A3A3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иные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внебюджетные источники 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4EF7B7" w14:textId="77777777" w:rsidR="00544346" w:rsidRDefault="0054434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FA1608" w14:textId="77777777" w:rsidR="00544346" w:rsidRDefault="00544346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EA6B75" w14:textId="77777777" w:rsidR="00544346" w:rsidRDefault="00544346">
            <w:pPr>
              <w:jc w:val="center"/>
              <w:rPr>
                <w:lang w:val="en-US"/>
              </w:rPr>
            </w:pPr>
          </w:p>
        </w:tc>
      </w:tr>
      <w:tr w:rsidR="00544346" w14:paraId="37EB8560" w14:textId="77777777">
        <w:trPr>
          <w:trHeight w:val="280"/>
        </w:trPr>
        <w:tc>
          <w:tcPr>
            <w:tcW w:w="199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AEADAF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 xml:space="preserve">Ведомственная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>целевая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       </w:t>
            </w:r>
            <w:r>
              <w:rPr>
                <w:rFonts w:ascii="Times New Roman CYR;Times New R" w:hAnsi="Times New Roman CYR;Times New R" w:cs="Times New Roman CYR;Times New R"/>
              </w:rPr>
              <w:br/>
              <w:t xml:space="preserve">программа   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507480" w14:textId="77777777" w:rsidR="00544346" w:rsidRDefault="00116329">
            <w:pPr>
              <w:rPr>
                <w:rFonts w:ascii="Calibri" w:hAnsi="Calibri" w:cs="Calibri"/>
                <w:sz w:val="22"/>
                <w:szCs w:val="22"/>
              </w:rPr>
            </w:pPr>
            <w: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 xml:space="preserve">Функционирование </w:t>
            </w:r>
            <w:r>
              <w:rPr>
                <w:rFonts w:ascii="Times New Roman CYR;Times New R" w:hAnsi="Times New Roman CYR;Times New R" w:cs="Times New Roman CYR;Times New R"/>
              </w:rPr>
              <w:t>администрации Зашижемского сельского поселения</w:t>
            </w:r>
            <w:r>
              <w:t xml:space="preserve">» </w:t>
            </w:r>
          </w:p>
        </w:tc>
        <w:tc>
          <w:tcPr>
            <w:tcW w:w="4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C52E31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всего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DE40AA" w14:textId="77777777" w:rsidR="00544346" w:rsidRDefault="00116329">
            <w:pPr>
              <w:jc w:val="center"/>
            </w:pPr>
            <w:r>
              <w:t>6254,19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198C44" w14:textId="77777777" w:rsidR="00544346" w:rsidRDefault="00116329">
            <w:pPr>
              <w:jc w:val="center"/>
            </w:pPr>
            <w:r>
              <w:t>5</w:t>
            </w:r>
            <w:r>
              <w:t>741,91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9731FE" w14:textId="77777777" w:rsidR="00544346" w:rsidRDefault="00116329">
            <w:pPr>
              <w:jc w:val="center"/>
            </w:pPr>
            <w:r>
              <w:t>5982,56</w:t>
            </w:r>
          </w:p>
        </w:tc>
      </w:tr>
      <w:tr w:rsidR="00544346" w14:paraId="7E344926" w14:textId="77777777">
        <w:trPr>
          <w:trHeight w:val="23"/>
        </w:trPr>
        <w:tc>
          <w:tcPr>
            <w:tcW w:w="199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1CBB46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45EDEC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80B7B9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федеральный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бюджет 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0ADB19" w14:textId="77777777" w:rsidR="00544346" w:rsidRDefault="00116329">
            <w:pPr>
              <w:jc w:val="center"/>
            </w:pPr>
            <w:r>
              <w:t>164,26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C3E439" w14:textId="77777777" w:rsidR="00544346" w:rsidRDefault="00116329">
            <w:pPr>
              <w:jc w:val="center"/>
            </w:pPr>
            <w:r>
              <w:t>178,11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3335EE" w14:textId="77777777" w:rsidR="00544346" w:rsidRDefault="00116329">
            <w:pPr>
              <w:jc w:val="center"/>
            </w:pPr>
            <w:r>
              <w:t>184,36</w:t>
            </w:r>
          </w:p>
        </w:tc>
      </w:tr>
      <w:tr w:rsidR="00544346" w14:paraId="11E67129" w14:textId="77777777">
        <w:trPr>
          <w:trHeight w:val="23"/>
        </w:trPr>
        <w:tc>
          <w:tcPr>
            <w:tcW w:w="199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63B4A4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B082F7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17E1B2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областной  бюджет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49B460" w14:textId="77777777" w:rsidR="00544346" w:rsidRDefault="00116329">
            <w:pPr>
              <w:jc w:val="center"/>
            </w:pPr>
            <w:r>
              <w:t>1600,0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FC7DAA" w14:textId="77777777" w:rsidR="00544346" w:rsidRDefault="00116329">
            <w:pPr>
              <w:jc w:val="center"/>
            </w:pPr>
            <w:r>
              <w:t>1600,0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C64735" w14:textId="77777777" w:rsidR="00544346" w:rsidRDefault="00116329">
            <w:pPr>
              <w:jc w:val="center"/>
            </w:pPr>
            <w:r>
              <w:t>1600,0</w:t>
            </w:r>
          </w:p>
        </w:tc>
      </w:tr>
      <w:tr w:rsidR="00544346" w14:paraId="56FA1866" w14:textId="77777777">
        <w:trPr>
          <w:trHeight w:val="246"/>
        </w:trPr>
        <w:tc>
          <w:tcPr>
            <w:tcW w:w="199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AAE07B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33CD23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E0181B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местный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бюджет 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0A0BE3" w14:textId="77777777" w:rsidR="00544346" w:rsidRDefault="00116329">
            <w:pPr>
              <w:jc w:val="center"/>
            </w:pPr>
            <w:r>
              <w:t>4489,93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CCECA7" w14:textId="77777777" w:rsidR="00544346" w:rsidRDefault="00116329">
            <w:pPr>
              <w:jc w:val="center"/>
            </w:pPr>
            <w:r>
              <w:t>3</w:t>
            </w:r>
            <w:r>
              <w:t>963,80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2E9AD2" w14:textId="77777777" w:rsidR="00544346" w:rsidRDefault="00116329">
            <w:pPr>
              <w:jc w:val="center"/>
            </w:pPr>
            <w:r>
              <w:t>4198,20</w:t>
            </w:r>
          </w:p>
        </w:tc>
      </w:tr>
      <w:tr w:rsidR="00544346" w14:paraId="19EBFB07" w14:textId="77777777">
        <w:trPr>
          <w:trHeight w:val="23"/>
        </w:trPr>
        <w:tc>
          <w:tcPr>
            <w:tcW w:w="199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913F23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31497F" w14:textId="77777777" w:rsidR="00544346" w:rsidRDefault="005443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5AF252" w14:textId="77777777" w:rsidR="00544346" w:rsidRDefault="0011632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 CYR;Times New R" w:hAnsi="Times New Roman CYR;Times New R" w:cs="Times New Roman CYR;Times New R"/>
              </w:rPr>
              <w:t>иные</w:t>
            </w:r>
            <w:proofErr w:type="gramEnd"/>
            <w:r>
              <w:rPr>
                <w:rFonts w:ascii="Times New Roman CYR;Times New R" w:hAnsi="Times New Roman CYR;Times New R" w:cs="Times New Roman CYR;Times New R"/>
              </w:rPr>
              <w:t xml:space="preserve"> внебюджетные источники 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80DFB5" w14:textId="77777777" w:rsidR="00544346" w:rsidRDefault="0054434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1DEA1E" w14:textId="77777777" w:rsidR="00544346" w:rsidRDefault="0054434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B9C97E" w14:textId="77777777" w:rsidR="00544346" w:rsidRDefault="0054434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12D69F13" w14:textId="77777777" w:rsidR="00544346" w:rsidRDefault="00544346">
      <w:pPr>
        <w:ind w:firstLine="540"/>
        <w:jc w:val="center"/>
        <w:rPr>
          <w:lang w:val="en-US"/>
        </w:rPr>
      </w:pPr>
    </w:p>
    <w:p w14:paraId="5B510B90" w14:textId="77777777" w:rsidR="00544346" w:rsidRDefault="00116329">
      <w:pPr>
        <w:ind w:firstLine="540"/>
        <w:jc w:val="center"/>
      </w:pPr>
      <w:r>
        <w:t>____________</w:t>
      </w:r>
    </w:p>
    <w:p w14:paraId="32525C7A" w14:textId="77777777" w:rsidR="00544346" w:rsidRDefault="00544346">
      <w:pPr>
        <w:ind w:firstLine="540"/>
        <w:jc w:val="both"/>
      </w:pPr>
    </w:p>
    <w:p w14:paraId="3510D3FD" w14:textId="77777777" w:rsidR="00544346" w:rsidRDefault="00544346">
      <w:pPr>
        <w:ind w:firstLine="540"/>
        <w:jc w:val="both"/>
      </w:pPr>
    </w:p>
    <w:p w14:paraId="65E32C33" w14:textId="77777777" w:rsidR="00544346" w:rsidRDefault="00544346">
      <w:pPr>
        <w:ind w:firstLine="540"/>
        <w:jc w:val="both"/>
      </w:pPr>
    </w:p>
    <w:p w14:paraId="6EC5A7A4" w14:textId="77777777" w:rsidR="00544346" w:rsidRDefault="00544346">
      <w:pPr>
        <w:ind w:firstLine="540"/>
        <w:jc w:val="both"/>
      </w:pPr>
    </w:p>
    <w:p w14:paraId="03785BC5" w14:textId="77777777" w:rsidR="00544346" w:rsidRDefault="00544346">
      <w:pPr>
        <w:ind w:firstLine="540"/>
        <w:jc w:val="both"/>
      </w:pPr>
    </w:p>
    <w:p w14:paraId="4AA7D300" w14:textId="77777777" w:rsidR="00544346" w:rsidRDefault="00544346">
      <w:pPr>
        <w:ind w:firstLine="540"/>
        <w:jc w:val="both"/>
      </w:pPr>
    </w:p>
    <w:p w14:paraId="020A49BB" w14:textId="77777777" w:rsidR="00544346" w:rsidRDefault="00544346">
      <w:pPr>
        <w:ind w:firstLine="540"/>
        <w:jc w:val="both"/>
      </w:pPr>
    </w:p>
    <w:p w14:paraId="7F8BD8D9" w14:textId="77777777" w:rsidR="00544346" w:rsidRDefault="00544346">
      <w:pPr>
        <w:ind w:firstLine="540"/>
        <w:jc w:val="both"/>
      </w:pPr>
    </w:p>
    <w:p w14:paraId="1F8BA06D" w14:textId="77777777" w:rsidR="00544346" w:rsidRDefault="00116329">
      <w:pPr>
        <w:ind w:right="-6"/>
        <w:jc w:val="right"/>
        <w:rPr>
          <w:rFonts w:ascii="Times New Roman CYR;Times New R" w:hAnsi="Times New Roman CYR;Times New R" w:cs="Times New Roman CYR;Times New R"/>
        </w:rPr>
      </w:pPr>
      <w:r>
        <w:t xml:space="preserve">                                                                                                                                                 </w:t>
      </w:r>
    </w:p>
    <w:p w14:paraId="7B1C20AF" w14:textId="77777777" w:rsidR="00544346" w:rsidRDefault="00544346">
      <w:pPr>
        <w:jc w:val="center"/>
        <w:rPr>
          <w:rFonts w:ascii="Times New Roman CYR;Times New R" w:hAnsi="Times New Roman CYR;Times New R" w:cs="Times New Roman CYR;Times New R"/>
          <w:b/>
          <w:bCs/>
          <w:sz w:val="28"/>
          <w:szCs w:val="28"/>
        </w:rPr>
      </w:pPr>
    </w:p>
    <w:p w14:paraId="074A45FA" w14:textId="77777777" w:rsidR="00544346" w:rsidRDefault="00544346"/>
    <w:sectPr w:rsidR="00544346">
      <w:pgSz w:w="16838" w:h="11906" w:orient="landscape"/>
      <w:pgMar w:top="1134" w:right="820" w:bottom="851" w:left="1701" w:header="0" w:footer="0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default"/>
    <w:sig w:usb0="00000000" w:usb1="00000000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;Times New R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927"/>
    <w:rsid w:val="00116329"/>
    <w:rsid w:val="00205BC8"/>
    <w:rsid w:val="002501CE"/>
    <w:rsid w:val="003A77A3"/>
    <w:rsid w:val="00426D32"/>
    <w:rsid w:val="00544346"/>
    <w:rsid w:val="0069439A"/>
    <w:rsid w:val="00A47722"/>
    <w:rsid w:val="00AA20DE"/>
    <w:rsid w:val="00D133E3"/>
    <w:rsid w:val="00D25927"/>
    <w:rsid w:val="00E86DB9"/>
    <w:rsid w:val="2C1A7B8A"/>
    <w:rsid w:val="399E7E1F"/>
    <w:rsid w:val="3BC1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3DAE5B-2812-41E5-B829-31715BD0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Pr>
      <w:vertAlign w:val="superscript"/>
    </w:rPr>
  </w:style>
  <w:style w:type="character" w:styleId="a4">
    <w:name w:val="endnote reference"/>
    <w:uiPriority w:val="99"/>
    <w:semiHidden/>
    <w:unhideWhenUsed/>
    <w:qFormat/>
    <w:rPr>
      <w:vertAlign w:val="superscript"/>
    </w:rPr>
  </w:style>
  <w:style w:type="character" w:styleId="a5">
    <w:name w:val="Hyperlink"/>
    <w:qFormat/>
    <w:rPr>
      <w:color w:val="000080"/>
      <w:u w:val="single"/>
    </w:rPr>
  </w:style>
  <w:style w:type="paragraph" w:styleId="a6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qFormat/>
    <w:rPr>
      <w:sz w:val="20"/>
    </w:rPr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footnote text"/>
    <w:basedOn w:val="a"/>
    <w:link w:val="ab"/>
    <w:uiPriority w:val="99"/>
    <w:semiHidden/>
    <w:unhideWhenUsed/>
    <w:qFormat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e">
    <w:name w:val="Body Text"/>
    <w:basedOn w:val="a"/>
    <w:qFormat/>
    <w:pPr>
      <w:spacing w:after="140" w:line="276" w:lineRule="auto"/>
    </w:p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">
    <w:name w:val="table of figures"/>
    <w:basedOn w:val="a"/>
    <w:next w:val="a"/>
    <w:uiPriority w:val="99"/>
    <w:unhideWhenUsed/>
    <w:qFormat/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0">
    <w:name w:val="Title"/>
    <w:basedOn w:val="a"/>
    <w:next w:val="a"/>
    <w:link w:val="af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2">
    <w:name w:val="footer"/>
    <w:basedOn w:val="a"/>
    <w:link w:val="af3"/>
    <w:uiPriority w:val="99"/>
    <w:unhideWhenUsed/>
    <w:qFormat/>
    <w:pPr>
      <w:tabs>
        <w:tab w:val="center" w:pos="7143"/>
        <w:tab w:val="right" w:pos="14287"/>
      </w:tabs>
    </w:pPr>
  </w:style>
  <w:style w:type="paragraph" w:styleId="af4">
    <w:name w:val="List"/>
    <w:basedOn w:val="ae"/>
    <w:qFormat/>
  </w:style>
  <w:style w:type="paragraph" w:styleId="af5">
    <w:name w:val="Subtitle"/>
    <w:basedOn w:val="a"/>
    <w:next w:val="a"/>
    <w:link w:val="af6"/>
    <w:uiPriority w:val="11"/>
    <w:qFormat/>
    <w:pPr>
      <w:spacing w:before="200" w:after="200"/>
    </w:pPr>
  </w:style>
  <w:style w:type="table" w:styleId="af7">
    <w:name w:val="Table Grid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rPr>
      <w:sz w:val="24"/>
      <w:szCs w:val="24"/>
      <w:lang w:val="en-US" w:eastAsia="zh-CN" w:bidi="hi-IN"/>
    </w:rPr>
  </w:style>
  <w:style w:type="character" w:customStyle="1" w:styleId="af1">
    <w:name w:val="Название Знак"/>
    <w:link w:val="af0"/>
    <w:uiPriority w:val="10"/>
    <w:qFormat/>
    <w:rPr>
      <w:sz w:val="48"/>
      <w:szCs w:val="48"/>
    </w:rPr>
  </w:style>
  <w:style w:type="character" w:customStyle="1" w:styleId="af6">
    <w:name w:val="Подзаголовок Знак"/>
    <w:link w:val="af5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qFormat/>
    <w:rPr>
      <w:i/>
    </w:rPr>
  </w:style>
  <w:style w:type="character" w:customStyle="1" w:styleId="ad">
    <w:name w:val="Верхний колонтитул Знак"/>
    <w:link w:val="ac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f3">
    <w:name w:val="Нижний колонтитул Знак"/>
    <w:link w:val="af2"/>
    <w:uiPriority w:val="99"/>
    <w:qFormat/>
  </w:style>
  <w:style w:type="table" w:customStyle="1" w:styleId="TableGridLight">
    <w:name w:val="Table Grid Light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uiPriority w:val="99"/>
    <w:qFormat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uiPriority w:val="99"/>
    <w:tblPr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uiPriority w:val="99"/>
    <w:tblPr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uiPriority w:val="99"/>
    <w:qFormat/>
    <w:tblPr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uiPriority w:val="99"/>
    <w:qFormat/>
    <w:tblPr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uiPriority w:val="99"/>
    <w:qFormat/>
    <w:tblPr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uiPriority w:val="99"/>
    <w:qFormat/>
    <w:tblPr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b">
    <w:name w:val="Текст сноски Знак"/>
    <w:link w:val="aa"/>
    <w:uiPriority w:val="99"/>
    <w:qFormat/>
    <w:rPr>
      <w:sz w:val="18"/>
    </w:rPr>
  </w:style>
  <w:style w:type="character" w:customStyle="1" w:styleId="a8">
    <w:name w:val="Текст концевой сноски Знак"/>
    <w:link w:val="a7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rPr>
      <w:sz w:val="24"/>
      <w:szCs w:val="24"/>
      <w:lang w:val="en-US" w:eastAsia="zh-CN" w:bidi="hi-IN"/>
    </w:rPr>
  </w:style>
  <w:style w:type="character" w:customStyle="1" w:styleId="afc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&#1055;&#1088;&#1086;&#1077;&#1082;&#1090;%20&#1087;&#1088;&#1086;&#1082;&#1091;&#1088;&#1072;&#1090;&#1091;&#1088;&#1072;\&#1055;&#1088;&#1086;&#1077;&#1082;&#1090;%20&#1087;&#1088;&#1086;&#1082;&#1091;&#1088;&#1072;&#1090;&#1091;&#1088;&#1072;\&#1055;&#1056;&#1054;&#1043;&#1056;&#1040;&#1052;&#1052;&#1067;\&#1056;&#1072;&#1079;&#1074;&#1080;&#1090;&#1080;&#1077;%20&#1091;&#1087;&#1088;&#1072;&#1074;&#1083;&#1077;&#1085;&#1080;&#1077;\&#1087;&#1088;&#1086;&#1077;&#1082;&#1090;_&#1052;&#1055;%20&#1056;&#1072;&#1079;&#1074;&#1080;&#1090;&#1080;&#1077;%20&#1084;&#1091;&#1085;&#1080;&#1094;&#1080;&#1087;&#1072;&#1083;&#1100;&#1085;&#1086;&#1075;&#1086;%20&#1091;&#1087;&#1088;&#1072;&#1074;&#1083;&#1077;&#1085;&#1080;&#1103;%2025-27.dotx" TargetMode="Externa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проект_МП Развитие муниципального управления 25-27</Template>
  <TotalTime>1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HP</Company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HP</dc:creator>
  <cp:lastModifiedBy>User</cp:lastModifiedBy>
  <cp:revision>2</cp:revision>
  <dcterms:created xsi:type="dcterms:W3CDTF">2025-10-21T07:19:00Z</dcterms:created>
  <dcterms:modified xsi:type="dcterms:W3CDTF">2025-10-21T07:19:00Z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9AF22B19751A4EB1979A7F763C5341CC_13</vt:lpwstr>
  </property>
  <property fmtid="{D5CDD505-2E9C-101B-9397-08002B2CF9AE}" pid="3" name="KSOProductBuildVer">
    <vt:lpwstr>1049-12.2.0.22549</vt:lpwstr>
  </property>
</Properties>
</file>